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3A5F" w:rsidRDefault="00AB0B5A">
      <w:pPr>
        <w:spacing w:after="120"/>
        <w:ind w:left="7080" w:firstLine="708"/>
      </w:pPr>
      <w:bookmarkStart w:id="0" w:name="_GoBack"/>
      <w:bookmarkEnd w:id="0"/>
      <w:r>
        <w:rPr>
          <w:rFonts w:ascii="Times New Roman" w:eastAsia="Times New Roman" w:hAnsi="Times New Roman"/>
          <w:sz w:val="18"/>
          <w:lang w:eastAsia="pl-PL"/>
        </w:rPr>
        <w:t>Z</w:t>
      </w:r>
      <w:r>
        <w:rPr>
          <w:rFonts w:ascii="Times New Roman" w:eastAsia="Times New Roman" w:hAnsi="Times New Roman"/>
          <w:lang w:eastAsia="pl-PL"/>
        </w:rPr>
        <w:t>ałącznik nr 2</w:t>
      </w:r>
    </w:p>
    <w:p w:rsidR="003C3A5F" w:rsidRDefault="003C3A5F">
      <w:pPr>
        <w:spacing w:after="120"/>
        <w:rPr>
          <w:rFonts w:ascii="Times New Roman" w:eastAsia="Times New Roman" w:hAnsi="Times New Roman"/>
          <w:lang w:eastAsia="pl-PL"/>
        </w:rPr>
      </w:pPr>
    </w:p>
    <w:p w:rsidR="003C3A5F" w:rsidRDefault="003C3A5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lang w:eastAsia="pl-PL"/>
        </w:rPr>
      </w:pPr>
    </w:p>
    <w:p w:rsidR="003C3A5F" w:rsidRDefault="003C3A5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lang w:eastAsia="pl-PL"/>
        </w:rPr>
      </w:pPr>
    </w:p>
    <w:p w:rsidR="003C3A5F" w:rsidRDefault="00AB0B5A">
      <w:pPr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32"/>
          <w:lang w:eastAsia="pl-PL"/>
        </w:rPr>
        <w:t>O</w:t>
      </w:r>
      <w:r>
        <w:rPr>
          <w:rFonts w:ascii="Times New Roman" w:eastAsia="Times New Roman" w:hAnsi="Times New Roman"/>
          <w:sz w:val="32"/>
          <w:lang w:eastAsia="pl-PL"/>
        </w:rPr>
        <w:t>ś</w:t>
      </w:r>
      <w:r>
        <w:rPr>
          <w:rFonts w:ascii="Times New Roman" w:eastAsia="Times New Roman" w:hAnsi="Times New Roman"/>
          <w:b/>
          <w:sz w:val="32"/>
          <w:lang w:eastAsia="pl-PL"/>
        </w:rPr>
        <w:t>wiadczenie</w:t>
      </w:r>
    </w:p>
    <w:p w:rsidR="003C3A5F" w:rsidRDefault="00AB0B5A">
      <w:pPr>
        <w:spacing w:after="0" w:line="240" w:lineRule="auto"/>
        <w:jc w:val="center"/>
      </w:pPr>
      <w:r>
        <w:rPr>
          <w:rFonts w:ascii="Times New Roman" w:eastAsia="Times New Roman" w:hAnsi="Times New Roman"/>
          <w:b/>
          <w:sz w:val="32"/>
          <w:lang w:eastAsia="pl-PL"/>
        </w:rPr>
        <w:t>o braku przeciwwskaza</w:t>
      </w:r>
      <w:r>
        <w:rPr>
          <w:rFonts w:ascii="Times New Roman" w:eastAsia="Times New Roman" w:hAnsi="Times New Roman"/>
          <w:sz w:val="32"/>
          <w:lang w:eastAsia="pl-PL"/>
        </w:rPr>
        <w:t xml:space="preserve">ń  </w:t>
      </w:r>
      <w:r>
        <w:rPr>
          <w:rFonts w:ascii="Times New Roman" w:eastAsia="Times New Roman" w:hAnsi="Times New Roman"/>
          <w:b/>
          <w:sz w:val="32"/>
          <w:lang w:eastAsia="pl-PL"/>
        </w:rPr>
        <w:t>zdrowotnych do wykonywania pracy</w:t>
      </w:r>
    </w:p>
    <w:p w:rsidR="003C3A5F" w:rsidRDefault="00AB0B5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lang w:eastAsia="pl-PL"/>
        </w:rPr>
      </w:pPr>
      <w:r>
        <w:rPr>
          <w:rFonts w:ascii="Times New Roman" w:eastAsia="Times New Roman" w:hAnsi="Times New Roman"/>
          <w:b/>
          <w:sz w:val="32"/>
          <w:lang w:eastAsia="pl-PL"/>
        </w:rPr>
        <w:t>do celów rekrutacji</w:t>
      </w:r>
    </w:p>
    <w:p w:rsidR="003C3A5F" w:rsidRDefault="003C3A5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lang w:eastAsia="pl-PL"/>
        </w:rPr>
      </w:pPr>
    </w:p>
    <w:p w:rsidR="003C3A5F" w:rsidRDefault="003C3A5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lang w:eastAsia="pl-PL"/>
        </w:rPr>
      </w:pPr>
    </w:p>
    <w:p w:rsidR="003C3A5F" w:rsidRDefault="00AB0B5A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Ja niżej podpisana/y…………………………………………………………………………………….</w:t>
      </w:r>
    </w:p>
    <w:p w:rsidR="003C3A5F" w:rsidRDefault="00AB0B5A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zamieszkała/y…………………………………………………………………………………………..</w:t>
      </w:r>
    </w:p>
    <w:p w:rsidR="003C3A5F" w:rsidRDefault="00AB0B5A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Legitymująca/y się dowodem osobistym………………………………………………………………</w:t>
      </w:r>
    </w:p>
    <w:p w:rsidR="003C3A5F" w:rsidRDefault="00AB0B5A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wydanym przez………………………………………………………………………………...............</w:t>
      </w:r>
    </w:p>
    <w:p w:rsidR="003C3A5F" w:rsidRDefault="00AB0B5A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>o</w:t>
      </w:r>
      <w:r>
        <w:rPr>
          <w:rFonts w:ascii="Times New Roman" w:eastAsia="Times New Roman" w:hAnsi="Times New Roman"/>
          <w:lang w:eastAsia="pl-PL"/>
        </w:rPr>
        <w:t>ś</w:t>
      </w:r>
      <w:r>
        <w:rPr>
          <w:rFonts w:ascii="Times New Roman" w:eastAsia="Times New Roman" w:hAnsi="Times New Roman"/>
          <w:b/>
          <w:lang w:eastAsia="pl-PL"/>
        </w:rPr>
        <w:t>wiadczam</w:t>
      </w:r>
    </w:p>
    <w:p w:rsidR="003C3A5F" w:rsidRDefault="00AB0B5A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iż mój stan zdrowia pozwala mi na wykonywanie pracy na stanowisku –</w:t>
      </w:r>
    </w:p>
    <w:p w:rsidR="003C3A5F" w:rsidRDefault="003C3A5F">
      <w:pPr>
        <w:spacing w:after="0" w:line="360" w:lineRule="auto"/>
        <w:rPr>
          <w:rFonts w:ascii="Times New Roman" w:eastAsia="Times New Roman" w:hAnsi="Times New Roman"/>
          <w:lang w:eastAsia="pl-PL"/>
        </w:rPr>
      </w:pPr>
    </w:p>
    <w:p w:rsidR="003C3A5F" w:rsidRDefault="00AB0B5A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</w:t>
      </w:r>
    </w:p>
    <w:p w:rsidR="003C3A5F" w:rsidRDefault="00AB0B5A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(stanowisko pracy)</w:t>
      </w:r>
    </w:p>
    <w:p w:rsidR="003C3A5F" w:rsidRDefault="003C3A5F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3C3A5F" w:rsidRDefault="003C3A5F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3C3A5F" w:rsidRDefault="00AB0B5A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…………………………….                                                               ……………………………..</w:t>
      </w:r>
    </w:p>
    <w:p w:rsidR="003C3A5F" w:rsidRDefault="00AB0B5A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(miejscowość data)                                                                                          </w:t>
      </w:r>
      <w:r>
        <w:rPr>
          <w:rFonts w:ascii="Times New Roman" w:eastAsia="Times New Roman" w:hAnsi="Times New Roman"/>
          <w:lang w:eastAsia="pl-PL"/>
        </w:rPr>
        <w:t xml:space="preserve">  (podpis)</w:t>
      </w:r>
    </w:p>
    <w:p w:rsidR="003C3A5F" w:rsidRDefault="003C3A5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C3A5F" w:rsidRDefault="003C3A5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C3A5F" w:rsidRDefault="003C3A5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C3A5F" w:rsidRDefault="00AB0B5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Niniejsze oświadczenie wnioskodawca składa pouczony o odpowiedzialności karnej z art. 233</w:t>
      </w:r>
    </w:p>
    <w:p w:rsidR="003C3A5F" w:rsidRDefault="00AB0B5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Kodeksu Karnego – „Kto składając zeznanie mające służyć za dowód w postępowaniu sadowym lub innym postępowaniu prowadzonym na podstawie ustawy, zeznając</w:t>
      </w:r>
      <w:r>
        <w:rPr>
          <w:rFonts w:ascii="Times New Roman" w:eastAsia="Times New Roman" w:hAnsi="Times New Roman"/>
          <w:lang w:eastAsia="pl-PL"/>
        </w:rPr>
        <w:t xml:space="preserve"> nieprawdę lub zataja prawdę, podlega karze pozbawienia wolności do lat 3”.</w:t>
      </w:r>
    </w:p>
    <w:p w:rsidR="003C3A5F" w:rsidRDefault="003C3A5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C3A5F" w:rsidRDefault="003C3A5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C3A5F" w:rsidRDefault="003C3A5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C3A5F" w:rsidRDefault="003C3A5F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:rsidR="003C3A5F" w:rsidRDefault="00AB0B5A">
      <w:pPr>
        <w:spacing w:after="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</w:t>
      </w:r>
    </w:p>
    <w:p w:rsidR="003C3A5F" w:rsidRDefault="00AB0B5A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               (podpis</w:t>
      </w:r>
    </w:p>
    <w:p w:rsidR="003C3A5F" w:rsidRDefault="003C3A5F">
      <w:pPr>
        <w:rPr>
          <w:rFonts w:cs="Calibri"/>
          <w:lang w:eastAsia="pl-PL"/>
        </w:rPr>
      </w:pPr>
    </w:p>
    <w:p w:rsidR="003C3A5F" w:rsidRDefault="003C3A5F"/>
    <w:sectPr w:rsidR="003C3A5F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0B5A" w:rsidRDefault="00AB0B5A">
      <w:pPr>
        <w:spacing w:after="0" w:line="240" w:lineRule="auto"/>
      </w:pPr>
      <w:r>
        <w:separator/>
      </w:r>
    </w:p>
  </w:endnote>
  <w:endnote w:type="continuationSeparator" w:id="0">
    <w:p w:rsidR="00AB0B5A" w:rsidRDefault="00AB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0B5A" w:rsidRDefault="00AB0B5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AB0B5A" w:rsidRDefault="00AB0B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3C3A5F"/>
    <w:rsid w:val="003C3A5F"/>
    <w:rsid w:val="00AB0B5A"/>
    <w:rsid w:val="00B8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6F7F2E-1FF6-445C-950E-B82233B9F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</dc:creator>
  <cp:lastModifiedBy>Konto Microsoft</cp:lastModifiedBy>
  <cp:revision>2</cp:revision>
  <dcterms:created xsi:type="dcterms:W3CDTF">2024-01-09T08:59:00Z</dcterms:created>
  <dcterms:modified xsi:type="dcterms:W3CDTF">2024-01-09T08:59:00Z</dcterms:modified>
</cp:coreProperties>
</file>