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-2285</wp:posOffset>
            </wp:positionV>
            <wp:extent cx="7559040" cy="10689335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962660</wp:posOffset>
            </wp:positionH>
            <wp:positionV relativeFrom="page">
              <wp:posOffset>509270</wp:posOffset>
            </wp:positionV>
            <wp:extent cx="5853175" cy="6621272"/>
            <wp:effectExtent l="0" t="0" r="0" b="0"/>
            <wp:wrapNone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spect="0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53175" cy="6621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1206500</wp:posOffset>
            </wp:positionH>
            <wp:positionV relativeFrom="page">
              <wp:posOffset>1411479</wp:posOffset>
            </wp:positionV>
            <wp:extent cx="74167" cy="122935"/>
            <wp:effectExtent l="0" t="0" r="0" b="0"/>
            <wp:wrapNone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spect="0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2376932</wp:posOffset>
            </wp:positionH>
            <wp:positionV relativeFrom="page">
              <wp:posOffset>5447030</wp:posOffset>
            </wp:positionV>
            <wp:extent cx="98551" cy="74167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962660</wp:posOffset>
            </wp:positionH>
            <wp:positionV relativeFrom="page">
              <wp:posOffset>6739383</wp:posOffset>
            </wp:positionV>
            <wp:extent cx="98552" cy="122935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1913635</wp:posOffset>
            </wp:positionH>
            <wp:positionV relativeFrom="page">
              <wp:posOffset>6800342</wp:posOffset>
            </wp:positionV>
            <wp:extent cx="98551" cy="61976"/>
            <wp:effectExtent l="0" t="0" r="0" b="0"/>
            <wp:wrapNone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spect="0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4595876</wp:posOffset>
            </wp:positionH>
            <wp:positionV relativeFrom="page">
              <wp:posOffset>7995158</wp:posOffset>
            </wp:positionV>
            <wp:extent cx="2219959" cy="635000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19959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1742948</wp:posOffset>
            </wp:positionH>
            <wp:positionV relativeFrom="page">
              <wp:posOffset>8056118</wp:posOffset>
            </wp:positionV>
            <wp:extent cx="1244600" cy="1232408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44600" cy="1232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2959100</wp:posOffset>
            </wp:positionH>
            <wp:positionV relativeFrom="page">
              <wp:posOffset>8451850</wp:posOffset>
            </wp:positionV>
            <wp:extent cx="101600" cy="227076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1600" cy="227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5498084</wp:posOffset>
            </wp:positionH>
            <wp:positionV relativeFrom="page">
              <wp:posOffset>8726678</wp:posOffset>
            </wp:positionV>
            <wp:extent cx="1976120" cy="488696"/>
            <wp:effectExtent l="0" t="0" r="0" b="0"/>
            <wp:wrapNone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>
                      <a:picLocks noChangeAspect="0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76120" cy="488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10" name="Freeform 11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12" name="Freeform 11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13" name="Freeform 11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19" name="Freeform 11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20" name="Freeform 12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21" name="Freeform 12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sectPr>
      <w:type w:val="continuous"/>
      <w:pgSz w:w="11910" w:h="17310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m5LCsEBR0SwPXsjrpvh1pg==" w:hash="qFOvjuJrL28A1x9qbGGhI75VKO/T7fRbOcQ6f3Z4Qxb48DgePiwjv+IAYCuhqXk4oWVfaRexgRCGSw/xf1ql1A=="/>
  <w:documentProtection w:edit="readOnly" w:enforcement="1" w:cryptProviderType="rsaAES" w:cryptAlgorithmClass="hash" w:cryptAlgorithmType="typeAny" w:cryptAlgorithmSid="14" w:cryptSpinCount="100000" w:salt="m5LCsEBR0SwPXsjrpvh1pg==" w:hash="qFOvjuJrL28A1x9qbGGhI75VKO/T7fRbOcQ6f3Z4Qxb48DgePiwjv+IAYCuhqXk4oWVfaRexgRCGSw/xf1ql1A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1" Type="http://schemas.openxmlformats.org/officeDocument/2006/relationships/image" Target="media/image101.png"/><Relationship Id="rId102" Type="http://schemas.openxmlformats.org/officeDocument/2006/relationships/image" Target="media/image102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5" Type="http://schemas.openxmlformats.org/officeDocument/2006/relationships/image" Target="media/image105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09" Type="http://schemas.openxmlformats.org/officeDocument/2006/relationships/image" Target="media/image10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2024-04-09T07:35:48Z</dcterms:created>
  <dcterms:modified xsi:type="dcterms:W3CDTF">2024-04-09T07:35:48Z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